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366" w:rsidRPr="003D6098" w:rsidRDefault="00BF0366" w:rsidP="003D6098">
      <w:pPr>
        <w:pStyle w:val="Nagwek1"/>
      </w:pPr>
      <w:bookmarkStart w:id="0" w:name="_GoBack"/>
      <w:bookmarkEnd w:id="0"/>
      <w:r w:rsidRPr="003D6098">
        <w:t>REKTOR</w:t>
      </w:r>
    </w:p>
    <w:p w:rsidR="004A1838" w:rsidRDefault="00626231" w:rsidP="00F665FF">
      <w:pPr>
        <w:pStyle w:val="Nagwekdokumentu"/>
      </w:pPr>
      <w:r>
        <w:t>ZARZĄDZENIE WEWNĘTRZNE</w:t>
      </w:r>
      <w:r w:rsidR="00D05BB3">
        <w:t xml:space="preserve"> 64</w:t>
      </w:r>
      <w:r w:rsidR="000D100E">
        <w:t>/20</w:t>
      </w:r>
      <w:r w:rsidR="003347D1">
        <w:t>22</w:t>
      </w:r>
    </w:p>
    <w:p w:rsidR="00963FFF" w:rsidRPr="003345AA" w:rsidRDefault="00963FFF" w:rsidP="00963FFF">
      <w:pPr>
        <w:pStyle w:val="Zdnia"/>
      </w:pPr>
      <w:r w:rsidRPr="003345AA">
        <w:t>z dnia</w:t>
      </w:r>
      <w:r w:rsidR="00C60873">
        <w:t xml:space="preserve"> </w:t>
      </w:r>
      <w:r w:rsidR="00D05BB3">
        <w:t>1</w:t>
      </w:r>
      <w:r w:rsidR="00BA25B0">
        <w:t xml:space="preserve"> </w:t>
      </w:r>
      <w:r w:rsidR="00B263B6">
        <w:t>czerwca</w:t>
      </w:r>
      <w:r w:rsidR="000D100E">
        <w:t xml:space="preserve"> 20</w:t>
      </w:r>
      <w:r w:rsidR="003347D1">
        <w:t>22</w:t>
      </w:r>
      <w:r w:rsidR="000D100E">
        <w:t xml:space="preserve"> r.</w:t>
      </w:r>
    </w:p>
    <w:p w:rsidR="004A1838" w:rsidRDefault="003347D1" w:rsidP="00963FFF">
      <w:pPr>
        <w:pStyle w:val="Tytudokumentu"/>
      </w:pPr>
      <w:r w:rsidRPr="003347D1">
        <w:t>w sprawie obowiązku ukończenia „Kursu dydaktyki szkoły wyższej” przez pracowników badawczo-dydaktycznych i dydaktycznych Politechniki Wrocławskiej</w:t>
      </w:r>
    </w:p>
    <w:p w:rsidR="003347D1" w:rsidRPr="00575AB2" w:rsidRDefault="003347D1" w:rsidP="00AC2AA9">
      <w:pPr>
        <w:jc w:val="both"/>
        <w:rPr>
          <w:color w:val="000000"/>
        </w:rPr>
      </w:pPr>
      <w:r w:rsidRPr="00575AB2">
        <w:t xml:space="preserve">Na podstawie </w:t>
      </w:r>
      <w:r w:rsidR="00AC2AA9" w:rsidRPr="00AC2AA9">
        <w:t>art. 23 ust. 2 pkt 2 ustawy z dnia 20 lipca 2018 roku Prawo o szkolnictwie wyższym i nauce (t.j. Dz. U. z 2022 r., poz. 574 z późn. zm.)</w:t>
      </w:r>
      <w:r w:rsidR="00521E2A">
        <w:t xml:space="preserve"> </w:t>
      </w:r>
      <w:r w:rsidRPr="00575AB2">
        <w:rPr>
          <w:b/>
          <w:color w:val="000000"/>
        </w:rPr>
        <w:t>zarządza się</w:t>
      </w:r>
      <w:r w:rsidRPr="00575AB2">
        <w:rPr>
          <w:color w:val="000000"/>
        </w:rPr>
        <w:t>, co następuje:</w:t>
      </w:r>
    </w:p>
    <w:p w:rsidR="003347D1" w:rsidRPr="00575AB2" w:rsidRDefault="003347D1" w:rsidP="00AC2AA9">
      <w:pPr>
        <w:spacing w:before="240"/>
        <w:jc w:val="center"/>
        <w:rPr>
          <w:color w:val="000000"/>
        </w:rPr>
      </w:pPr>
      <w:r w:rsidRPr="00575AB2">
        <w:rPr>
          <w:color w:val="000000"/>
        </w:rPr>
        <w:t>§ 1</w:t>
      </w:r>
    </w:p>
    <w:p w:rsidR="003347D1" w:rsidRPr="00575AB2" w:rsidRDefault="003347D1" w:rsidP="00AC2AA9">
      <w:pPr>
        <w:pStyle w:val="Akapitzlist"/>
        <w:numPr>
          <w:ilvl w:val="0"/>
          <w:numId w:val="10"/>
        </w:numPr>
        <w:spacing w:line="240" w:lineRule="auto"/>
        <w:jc w:val="both"/>
        <w:rPr>
          <w:color w:val="000000"/>
        </w:rPr>
      </w:pPr>
      <w:r w:rsidRPr="00575AB2">
        <w:rPr>
          <w:color w:val="000000"/>
        </w:rPr>
        <w:t>Obowiązek ukończenia jednosemestralnego kursu pn. „Kurs dydaktyki szkoły wyższej”, zwanego dalej kursem dydaktycznym,</w:t>
      </w:r>
      <w:r w:rsidRPr="00575AB2">
        <w:t xml:space="preserve"> dotyczy </w:t>
      </w:r>
      <w:r w:rsidRPr="00575AB2">
        <w:rPr>
          <w:color w:val="000000"/>
        </w:rPr>
        <w:t xml:space="preserve">pracowników </w:t>
      </w:r>
      <w:r w:rsidR="00AC2AA9">
        <w:rPr>
          <w:color w:val="000000"/>
        </w:rPr>
        <w:t>badawczo</w:t>
      </w:r>
      <w:r w:rsidRPr="00575AB2">
        <w:rPr>
          <w:color w:val="000000"/>
        </w:rPr>
        <w:t>-dydaktycznych i dydaktycznych, posiadających tytuł zawodowy magistra (lub</w:t>
      </w:r>
      <w:r w:rsidR="00A420F4">
        <w:rPr>
          <w:color w:val="000000"/>
        </w:rPr>
        <w:t> </w:t>
      </w:r>
      <w:r w:rsidRPr="00575AB2">
        <w:rPr>
          <w:color w:val="000000"/>
        </w:rPr>
        <w:t xml:space="preserve">równorzędny) albo stopień doktora, którzy rozpoczęli pracę w Politechnice Wrocławskiej </w:t>
      </w:r>
      <w:r w:rsidRPr="005D54B1">
        <w:rPr>
          <w:color w:val="000000"/>
        </w:rPr>
        <w:t>od 1</w:t>
      </w:r>
      <w:r w:rsidR="00AC2AA9">
        <w:rPr>
          <w:color w:val="000000"/>
        </w:rPr>
        <w:t xml:space="preserve"> </w:t>
      </w:r>
      <w:r w:rsidRPr="005D54B1">
        <w:rPr>
          <w:color w:val="000000"/>
        </w:rPr>
        <w:t xml:space="preserve">października </w:t>
      </w:r>
      <w:r w:rsidRPr="00575AB2">
        <w:rPr>
          <w:color w:val="000000"/>
        </w:rPr>
        <w:t>2009 r</w:t>
      </w:r>
      <w:r w:rsidR="00AF7832">
        <w:rPr>
          <w:color w:val="000000"/>
        </w:rPr>
        <w:t>oku</w:t>
      </w:r>
      <w:r w:rsidRPr="00575AB2">
        <w:rPr>
          <w:color w:val="000000"/>
        </w:rPr>
        <w:t xml:space="preserve">, zwanych dalej pracownikami. </w:t>
      </w:r>
    </w:p>
    <w:p w:rsidR="003347D1" w:rsidRPr="00575AB2" w:rsidRDefault="003347D1" w:rsidP="00AC2AA9">
      <w:pPr>
        <w:pStyle w:val="Akapitzlist"/>
        <w:numPr>
          <w:ilvl w:val="0"/>
          <w:numId w:val="10"/>
        </w:numPr>
        <w:spacing w:line="240" w:lineRule="auto"/>
        <w:jc w:val="both"/>
        <w:rPr>
          <w:color w:val="000000"/>
        </w:rPr>
      </w:pPr>
      <w:r w:rsidRPr="00575AB2">
        <w:rPr>
          <w:color w:val="000000"/>
        </w:rPr>
        <w:t xml:space="preserve">Kurs dydaktyczny prowadzony jest przez pracowników </w:t>
      </w:r>
      <w:r w:rsidRPr="005D54B1">
        <w:rPr>
          <w:color w:val="000000"/>
        </w:rPr>
        <w:t>Katedry Nauk Humanistycznych i Społecznych na Wydziale Zarządzania</w:t>
      </w:r>
      <w:r w:rsidRPr="00575AB2">
        <w:rPr>
          <w:color w:val="000000"/>
        </w:rPr>
        <w:t xml:space="preserve">, a także w uzasadnionych przypadkach, za zgodą </w:t>
      </w:r>
      <w:r w:rsidRPr="005D54B1">
        <w:rPr>
          <w:color w:val="000000"/>
        </w:rPr>
        <w:t>prorektora właściwego ds. kształcenia</w:t>
      </w:r>
      <w:r w:rsidRPr="00575AB2">
        <w:rPr>
          <w:color w:val="000000"/>
        </w:rPr>
        <w:t>, przez ekspertów spoza Uczelni.</w:t>
      </w:r>
    </w:p>
    <w:p w:rsidR="003347D1" w:rsidRPr="00575AB2" w:rsidRDefault="003347D1" w:rsidP="00AC2AA9">
      <w:pPr>
        <w:pStyle w:val="Akapitzlist"/>
        <w:numPr>
          <w:ilvl w:val="0"/>
          <w:numId w:val="10"/>
        </w:numPr>
        <w:spacing w:line="240" w:lineRule="auto"/>
        <w:jc w:val="both"/>
        <w:rPr>
          <w:color w:val="000000"/>
        </w:rPr>
      </w:pPr>
      <w:r w:rsidRPr="00575AB2">
        <w:rPr>
          <w:color w:val="000000"/>
        </w:rPr>
        <w:t xml:space="preserve">Celem kursu dydaktycznego jest doskonalenie kompetencji pracowników w zakresie planowania, organizowania i realizowania procesu kształcenia i wychowywania studentów. </w:t>
      </w:r>
    </w:p>
    <w:p w:rsidR="003347D1" w:rsidRPr="00575AB2" w:rsidRDefault="003347D1" w:rsidP="00AC2AA9">
      <w:pPr>
        <w:pStyle w:val="Akapitzlist"/>
        <w:numPr>
          <w:ilvl w:val="0"/>
          <w:numId w:val="10"/>
        </w:numPr>
        <w:spacing w:line="240" w:lineRule="auto"/>
        <w:jc w:val="both"/>
        <w:rPr>
          <w:color w:val="000000"/>
        </w:rPr>
      </w:pPr>
      <w:r w:rsidRPr="00575AB2">
        <w:rPr>
          <w:color w:val="000000"/>
        </w:rPr>
        <w:t>Kurs dydaktyczny prowadzony jest w dni robocze.</w:t>
      </w:r>
    </w:p>
    <w:p w:rsidR="003347D1" w:rsidRPr="00575AB2" w:rsidRDefault="003347D1" w:rsidP="00AC2AA9">
      <w:pPr>
        <w:pStyle w:val="Akapitzlist"/>
        <w:numPr>
          <w:ilvl w:val="0"/>
          <w:numId w:val="10"/>
        </w:numPr>
        <w:spacing w:line="240" w:lineRule="auto"/>
        <w:jc w:val="both"/>
        <w:rPr>
          <w:color w:val="000000"/>
        </w:rPr>
      </w:pPr>
      <w:r w:rsidRPr="005D54B1">
        <w:rPr>
          <w:color w:val="000000"/>
        </w:rPr>
        <w:t xml:space="preserve">Dziekan Wydziału Zarządzania </w:t>
      </w:r>
      <w:r w:rsidRPr="00575AB2">
        <w:rPr>
          <w:color w:val="000000"/>
        </w:rPr>
        <w:t>ustala liczbę miejsc na kursie dydaktycznym w</w:t>
      </w:r>
      <w:r w:rsidR="00CC06C6">
        <w:rPr>
          <w:color w:val="000000"/>
        </w:rPr>
        <w:t> </w:t>
      </w:r>
      <w:r w:rsidRPr="00575AB2">
        <w:rPr>
          <w:color w:val="000000"/>
        </w:rPr>
        <w:t xml:space="preserve">semestrze zimowym i w semestrze letnim oraz harmonogram zajęć każdej edycji kursu i ogłasza je do 30 czerwca dla kursu odbywającego się w kolejnym roku akademickim. </w:t>
      </w:r>
    </w:p>
    <w:p w:rsidR="003347D1" w:rsidRPr="00575AB2" w:rsidRDefault="003347D1" w:rsidP="00AC2AA9">
      <w:pPr>
        <w:pStyle w:val="Akapitzlist"/>
        <w:numPr>
          <w:ilvl w:val="0"/>
          <w:numId w:val="10"/>
        </w:numPr>
        <w:spacing w:line="240" w:lineRule="auto"/>
        <w:jc w:val="both"/>
        <w:rPr>
          <w:color w:val="000000"/>
        </w:rPr>
      </w:pPr>
      <w:r w:rsidRPr="00575AB2">
        <w:rPr>
          <w:color w:val="000000"/>
        </w:rPr>
        <w:t xml:space="preserve">Kurs dydaktyczny obejmuje 105 godzin zajęć dydaktycznych. </w:t>
      </w:r>
    </w:p>
    <w:p w:rsidR="003347D1" w:rsidRPr="00575AB2" w:rsidRDefault="003347D1" w:rsidP="00AC2AA9">
      <w:pPr>
        <w:pStyle w:val="Akapitzlist"/>
        <w:numPr>
          <w:ilvl w:val="0"/>
          <w:numId w:val="10"/>
        </w:numPr>
        <w:spacing w:line="240" w:lineRule="auto"/>
        <w:jc w:val="both"/>
        <w:rPr>
          <w:color w:val="000000"/>
        </w:rPr>
      </w:pPr>
      <w:r w:rsidRPr="00575AB2">
        <w:rPr>
          <w:color w:val="000000"/>
        </w:rPr>
        <w:t xml:space="preserve">Program kursu zatwierdza </w:t>
      </w:r>
      <w:r w:rsidRPr="005D54B1">
        <w:rPr>
          <w:color w:val="000000"/>
        </w:rPr>
        <w:t>Rada Wydziału Zarządzania</w:t>
      </w:r>
      <w:r w:rsidRPr="00575AB2">
        <w:rPr>
          <w:color w:val="000000"/>
        </w:rPr>
        <w:t>.</w:t>
      </w:r>
    </w:p>
    <w:p w:rsidR="003347D1" w:rsidRPr="00575AB2" w:rsidRDefault="003347D1" w:rsidP="00AC2AA9">
      <w:pPr>
        <w:pStyle w:val="Akapitzlist"/>
        <w:numPr>
          <w:ilvl w:val="0"/>
          <w:numId w:val="10"/>
        </w:numPr>
        <w:spacing w:line="240" w:lineRule="auto"/>
        <w:jc w:val="both"/>
        <w:rPr>
          <w:color w:val="000000"/>
        </w:rPr>
      </w:pPr>
      <w:r w:rsidRPr="00575AB2">
        <w:rPr>
          <w:color w:val="000000"/>
        </w:rPr>
        <w:t>Finansowanie kursu dydaktycznego odbywa się ze środków wydziałów zgłaszających pracowników do odbycia kursu.</w:t>
      </w:r>
    </w:p>
    <w:p w:rsidR="003347D1" w:rsidRPr="00575AB2" w:rsidRDefault="003347D1" w:rsidP="00AC2AA9">
      <w:pPr>
        <w:pStyle w:val="Akapitzlist"/>
        <w:numPr>
          <w:ilvl w:val="0"/>
          <w:numId w:val="10"/>
        </w:numPr>
        <w:spacing w:line="240" w:lineRule="auto"/>
        <w:jc w:val="both"/>
        <w:rPr>
          <w:color w:val="000000"/>
        </w:rPr>
      </w:pPr>
      <w:r w:rsidRPr="00575AB2">
        <w:rPr>
          <w:color w:val="000000"/>
        </w:rPr>
        <w:t>Warunki zaliczenia kursu dydaktycznego określone są w programie kursu.</w:t>
      </w:r>
    </w:p>
    <w:p w:rsidR="003347D1" w:rsidRPr="00CC06C6" w:rsidRDefault="003347D1" w:rsidP="00AC2AA9">
      <w:pPr>
        <w:pStyle w:val="Akapitzlist"/>
        <w:numPr>
          <w:ilvl w:val="0"/>
          <w:numId w:val="10"/>
        </w:numPr>
        <w:spacing w:line="240" w:lineRule="auto"/>
        <w:jc w:val="both"/>
        <w:rPr>
          <w:color w:val="000000"/>
        </w:rPr>
      </w:pPr>
      <w:r w:rsidRPr="00CC06C6">
        <w:rPr>
          <w:color w:val="000000"/>
        </w:rPr>
        <w:t>Po ukończeniu kursu dydaktycznego uczestnicy otrzymują zaświadczenie</w:t>
      </w:r>
      <w:r w:rsidR="00CC06C6">
        <w:rPr>
          <w:color w:val="000000"/>
        </w:rPr>
        <w:t xml:space="preserve"> </w:t>
      </w:r>
      <w:r w:rsidRPr="00CC06C6">
        <w:rPr>
          <w:color w:val="000000"/>
        </w:rPr>
        <w:t>o ukończeniu kursu, które wystawia Wydział Zarządzania.</w:t>
      </w:r>
    </w:p>
    <w:p w:rsidR="003347D1" w:rsidRPr="00575AB2" w:rsidRDefault="003347D1" w:rsidP="00AC2AA9">
      <w:pPr>
        <w:pStyle w:val="Akapitzlist"/>
        <w:numPr>
          <w:ilvl w:val="0"/>
          <w:numId w:val="10"/>
        </w:numPr>
        <w:spacing w:after="0" w:line="240" w:lineRule="auto"/>
        <w:ind w:left="714" w:hanging="357"/>
        <w:contextualSpacing w:val="0"/>
        <w:jc w:val="both"/>
        <w:rPr>
          <w:color w:val="000000"/>
        </w:rPr>
      </w:pPr>
      <w:r w:rsidRPr="00575AB2">
        <w:rPr>
          <w:color w:val="000000"/>
        </w:rPr>
        <w:t xml:space="preserve">Organizacja kursu dydaktycznego odbywa się zgodnie z Zarządzeniem Wewnętrznym regulującym zasady organizacji kursów dokształcających w Uczelni. </w:t>
      </w:r>
    </w:p>
    <w:p w:rsidR="003347D1" w:rsidRPr="00575AB2" w:rsidRDefault="003347D1" w:rsidP="00AC2AA9">
      <w:pPr>
        <w:pStyle w:val="Akapitzlist"/>
        <w:spacing w:before="240" w:after="0" w:line="240" w:lineRule="auto"/>
        <w:ind w:left="0"/>
        <w:contextualSpacing w:val="0"/>
        <w:jc w:val="center"/>
        <w:rPr>
          <w:color w:val="000000"/>
        </w:rPr>
      </w:pPr>
      <w:r w:rsidRPr="00575AB2">
        <w:rPr>
          <w:color w:val="000000"/>
        </w:rPr>
        <w:t>§ 2</w:t>
      </w:r>
    </w:p>
    <w:p w:rsidR="003347D1" w:rsidRPr="00575AB2" w:rsidRDefault="003347D1" w:rsidP="00AC2AA9">
      <w:pPr>
        <w:pStyle w:val="Akapitzlist"/>
        <w:spacing w:line="240" w:lineRule="auto"/>
        <w:ind w:left="0"/>
        <w:jc w:val="both"/>
        <w:rPr>
          <w:color w:val="000000"/>
        </w:rPr>
      </w:pPr>
      <w:r w:rsidRPr="00575AB2">
        <w:rPr>
          <w:color w:val="000000"/>
        </w:rPr>
        <w:t>Zobowiązuje się Dziekanów i Dyrektorów studiów do kierowania podległych pracowników na</w:t>
      </w:r>
      <w:r w:rsidR="00CC06C6">
        <w:rPr>
          <w:color w:val="000000"/>
        </w:rPr>
        <w:t> </w:t>
      </w:r>
      <w:r w:rsidRPr="00575AB2">
        <w:rPr>
          <w:color w:val="000000"/>
        </w:rPr>
        <w:t>kurs dydaktyczny, w szczególności w pierwszej kolejności tych, o których mowa w § 3 ust.</w:t>
      </w:r>
      <w:r w:rsidR="00CC06C6">
        <w:rPr>
          <w:color w:val="000000"/>
        </w:rPr>
        <w:t> </w:t>
      </w:r>
      <w:r w:rsidRPr="00575AB2">
        <w:rPr>
          <w:color w:val="000000"/>
        </w:rPr>
        <w:t xml:space="preserve">2. Kwalifikacji na poszczególne edycje kursu dydaktycznego dokonuje </w:t>
      </w:r>
      <w:r w:rsidRPr="005D54B1">
        <w:rPr>
          <w:color w:val="000000"/>
        </w:rPr>
        <w:t>Dziekan Wydziału Zarządzania.</w:t>
      </w:r>
      <w:r w:rsidRPr="00575AB2">
        <w:rPr>
          <w:color w:val="000000"/>
        </w:rPr>
        <w:t xml:space="preserve"> </w:t>
      </w:r>
    </w:p>
    <w:p w:rsidR="003347D1" w:rsidRPr="00575AB2" w:rsidRDefault="003347D1" w:rsidP="00A420F4">
      <w:pPr>
        <w:spacing w:before="600"/>
        <w:jc w:val="center"/>
        <w:rPr>
          <w:color w:val="000000"/>
        </w:rPr>
      </w:pPr>
      <w:r w:rsidRPr="00575AB2">
        <w:rPr>
          <w:color w:val="000000"/>
        </w:rPr>
        <w:lastRenderedPageBreak/>
        <w:t>§ 3</w:t>
      </w:r>
    </w:p>
    <w:p w:rsidR="003347D1" w:rsidRPr="00575AB2" w:rsidRDefault="003347D1" w:rsidP="00AC2AA9">
      <w:pPr>
        <w:pStyle w:val="Akapitzlist"/>
        <w:numPr>
          <w:ilvl w:val="0"/>
          <w:numId w:val="12"/>
        </w:numPr>
        <w:spacing w:line="240" w:lineRule="auto"/>
        <w:jc w:val="both"/>
        <w:rPr>
          <w:color w:val="000000"/>
        </w:rPr>
      </w:pPr>
      <w:r w:rsidRPr="00575AB2">
        <w:rPr>
          <w:color w:val="000000"/>
        </w:rPr>
        <w:t>Pracownicy, którzy zostali zatrudnieni po dniu wejścia w życie niniejszego Zarządzenia mają obowiązek uzupełnienia kwalifikacji z zakresu dydaktyki szkoły wyższej w</w:t>
      </w:r>
      <w:r w:rsidR="00CC06C6">
        <w:rPr>
          <w:color w:val="000000"/>
        </w:rPr>
        <w:t> </w:t>
      </w:r>
      <w:r w:rsidRPr="00575AB2">
        <w:rPr>
          <w:color w:val="000000"/>
        </w:rPr>
        <w:t>terminie 2 lat od momentu rozpoczęcia zatrudnienia. W uzasadnionych wypadkach decyzję o przedłużeniu tego okresu podejmuje prorektor właściwy ds. kształcenia.</w:t>
      </w:r>
    </w:p>
    <w:p w:rsidR="003347D1" w:rsidRPr="00575AB2" w:rsidRDefault="003347D1" w:rsidP="00AC2AA9">
      <w:pPr>
        <w:pStyle w:val="Akapitzlist"/>
        <w:numPr>
          <w:ilvl w:val="0"/>
          <w:numId w:val="12"/>
        </w:numPr>
        <w:spacing w:line="240" w:lineRule="auto"/>
        <w:jc w:val="both"/>
        <w:rPr>
          <w:color w:val="000000"/>
        </w:rPr>
      </w:pPr>
      <w:r w:rsidRPr="00575AB2">
        <w:rPr>
          <w:color w:val="000000"/>
        </w:rPr>
        <w:t>Pracownicy, o których mowa w § 1 ust. 1, którzy do dnia wejścia w życie niniejszego Zarządzenia nie uzupełnili kwalifikacji z zakresu dydaktyki szkoły wyższej mają obowiązek uzupełnienia kursu dydaktycznego w terminie 2 lat od wejścia w życie Zarządzenia.</w:t>
      </w:r>
    </w:p>
    <w:p w:rsidR="003347D1" w:rsidRPr="00575AB2" w:rsidRDefault="003347D1" w:rsidP="00AC2AA9">
      <w:pPr>
        <w:pStyle w:val="Akapitzlist"/>
        <w:numPr>
          <w:ilvl w:val="0"/>
          <w:numId w:val="12"/>
        </w:numPr>
        <w:spacing w:line="240" w:lineRule="auto"/>
        <w:jc w:val="both"/>
        <w:rPr>
          <w:color w:val="000000"/>
        </w:rPr>
      </w:pPr>
      <w:r w:rsidRPr="00575AB2">
        <w:rPr>
          <w:color w:val="000000"/>
        </w:rPr>
        <w:t>W przypadku posiadania przez pracownika poświadczonych stosownym dokumentem kwalifikacji pedagogicznych lub kwalifikacji z zakresu dydaktyki szkoły wyższej, możliwe jest odstąpienie od</w:t>
      </w:r>
      <w:r w:rsidR="00CC06C6">
        <w:rPr>
          <w:color w:val="000000"/>
        </w:rPr>
        <w:t xml:space="preserve"> </w:t>
      </w:r>
      <w:r w:rsidRPr="00575AB2">
        <w:rPr>
          <w:color w:val="000000"/>
        </w:rPr>
        <w:t xml:space="preserve">obowiązku ukończenia kursu organizowanego przez Uczelnię. Decyzję w tej sprawie podejmuje </w:t>
      </w:r>
      <w:r w:rsidRPr="005D54B1">
        <w:rPr>
          <w:color w:val="000000"/>
        </w:rPr>
        <w:t xml:space="preserve">Dziekan Wydziału Zarządzania </w:t>
      </w:r>
      <w:r w:rsidRPr="00575AB2">
        <w:rPr>
          <w:color w:val="000000"/>
        </w:rPr>
        <w:t>na podstawie przedłożonego zaświadczenia.</w:t>
      </w:r>
    </w:p>
    <w:p w:rsidR="003347D1" w:rsidRPr="00575AB2" w:rsidRDefault="003347D1" w:rsidP="00AC2AA9">
      <w:pPr>
        <w:pStyle w:val="Akapitzlist"/>
        <w:numPr>
          <w:ilvl w:val="0"/>
          <w:numId w:val="12"/>
        </w:numPr>
        <w:spacing w:line="240" w:lineRule="auto"/>
        <w:jc w:val="both"/>
        <w:rPr>
          <w:color w:val="000000"/>
        </w:rPr>
      </w:pPr>
      <w:r w:rsidRPr="00575AB2">
        <w:rPr>
          <w:color w:val="000000"/>
        </w:rPr>
        <w:t>Z kursu dydaktycznego zostają zwolnione te osoby rozpoczynające pracę na stanowisku badawczo-dydaktycznym lub dydaktycznym, które w ramach studiów doktoranckich Politechniki Wrocławskiej ukończyły „Kurs dydaktyczny szkoły wyższej” cz. I i cz. II.</w:t>
      </w:r>
    </w:p>
    <w:p w:rsidR="003347D1" w:rsidRPr="00575AB2" w:rsidRDefault="003347D1" w:rsidP="00AC2AA9">
      <w:pPr>
        <w:spacing w:before="240"/>
        <w:jc w:val="center"/>
        <w:rPr>
          <w:color w:val="000000"/>
        </w:rPr>
      </w:pPr>
      <w:r w:rsidRPr="00575AB2">
        <w:rPr>
          <w:color w:val="000000"/>
        </w:rPr>
        <w:t>§ 4</w:t>
      </w:r>
    </w:p>
    <w:p w:rsidR="003347D1" w:rsidRPr="00575AB2" w:rsidRDefault="003347D1" w:rsidP="00AC2AA9">
      <w:pPr>
        <w:jc w:val="both"/>
        <w:rPr>
          <w:color w:val="000000"/>
        </w:rPr>
      </w:pPr>
      <w:r w:rsidRPr="00575AB2">
        <w:rPr>
          <w:color w:val="000000"/>
        </w:rPr>
        <w:t xml:space="preserve">Traci moc Zarządzenie Wewnętrzne 87/2017 </w:t>
      </w:r>
      <w:r w:rsidRPr="004C05DF">
        <w:rPr>
          <w:color w:val="000000"/>
        </w:rPr>
        <w:t>z dnia 18 lipca 2017 r</w:t>
      </w:r>
      <w:r w:rsidR="006331A6">
        <w:rPr>
          <w:color w:val="000000"/>
        </w:rPr>
        <w:t>oku</w:t>
      </w:r>
      <w:r>
        <w:rPr>
          <w:color w:val="000000"/>
        </w:rPr>
        <w:t xml:space="preserve"> </w:t>
      </w:r>
      <w:r w:rsidRPr="00CC06C6">
        <w:rPr>
          <w:i/>
          <w:color w:val="000000"/>
        </w:rPr>
        <w:t>w sprawie obowiązku ukończenia „Kursu dydaktyki szkoły wyższej” przez pracowników naukowo-dydaktycznych i</w:t>
      </w:r>
      <w:r w:rsidR="00CC06C6">
        <w:rPr>
          <w:i/>
          <w:color w:val="000000"/>
        </w:rPr>
        <w:t> </w:t>
      </w:r>
      <w:r w:rsidRPr="00CC06C6">
        <w:rPr>
          <w:i/>
          <w:color w:val="000000"/>
        </w:rPr>
        <w:t>dydaktycznych Politechniki Wrocławskiej</w:t>
      </w:r>
      <w:r w:rsidRPr="00575AB2">
        <w:rPr>
          <w:color w:val="000000"/>
        </w:rPr>
        <w:t>.</w:t>
      </w:r>
    </w:p>
    <w:p w:rsidR="003347D1" w:rsidRPr="00575AB2" w:rsidRDefault="003347D1" w:rsidP="00AC2AA9">
      <w:pPr>
        <w:spacing w:before="240"/>
        <w:jc w:val="center"/>
        <w:rPr>
          <w:color w:val="000000"/>
        </w:rPr>
      </w:pPr>
      <w:r w:rsidRPr="00575AB2">
        <w:rPr>
          <w:color w:val="000000"/>
        </w:rPr>
        <w:t>§ 5</w:t>
      </w:r>
    </w:p>
    <w:p w:rsidR="003347D1" w:rsidRPr="00965DDC" w:rsidRDefault="003347D1" w:rsidP="00AC2AA9">
      <w:pPr>
        <w:jc w:val="both"/>
        <w:rPr>
          <w:color w:val="000000"/>
        </w:rPr>
      </w:pPr>
      <w:r w:rsidRPr="00575AB2">
        <w:rPr>
          <w:color w:val="000000"/>
        </w:rPr>
        <w:t>Zarządzenie wchodzi w życie z dniem ogłoszenia.</w:t>
      </w:r>
    </w:p>
    <w:p w:rsidR="00AC2AA9" w:rsidRPr="008079A0" w:rsidRDefault="00AC2AA9" w:rsidP="00AC2AA9">
      <w:pPr>
        <w:spacing w:before="1680"/>
        <w:ind w:left="4956" w:firstLine="709"/>
        <w:jc w:val="right"/>
      </w:pPr>
      <w:r w:rsidRPr="00B06423">
        <w:rPr>
          <w:lang w:val="de-DE"/>
        </w:rPr>
        <w:t xml:space="preserve">Prof. dr hab. inż. </w:t>
      </w:r>
      <w:r>
        <w:t>Arkadiusz Wójs</w:t>
      </w:r>
    </w:p>
    <w:sectPr w:rsidR="00AC2AA9" w:rsidRPr="008079A0" w:rsidSect="00601AF6"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418" w:bottom="907" w:left="1418" w:header="567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3229" w:rsidRDefault="00FB3229">
      <w:r>
        <w:separator/>
      </w:r>
    </w:p>
  </w:endnote>
  <w:endnote w:type="continuationSeparator" w:id="0">
    <w:p w:rsidR="00FB3229" w:rsidRDefault="00FB32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1DB4" w:rsidRDefault="00251DB4" w:rsidP="00B010B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251DB4" w:rsidRDefault="00251DB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1DB4" w:rsidRPr="00B010B5" w:rsidRDefault="00251DB4" w:rsidP="00B010B5">
    <w:pPr>
      <w:pStyle w:val="Stopka"/>
      <w:pBdr>
        <w:top w:val="single" w:sz="4" w:space="8" w:color="auto"/>
      </w:pBdr>
      <w:jc w:val="center"/>
      <w:rPr>
        <w:sz w:val="18"/>
      </w:rPr>
    </w:pPr>
    <w:r w:rsidRPr="00B010B5">
      <w:rPr>
        <w:sz w:val="18"/>
      </w:rPr>
      <w:t xml:space="preserve">Strona </w:t>
    </w:r>
    <w:r w:rsidRPr="00B010B5">
      <w:rPr>
        <w:sz w:val="18"/>
      </w:rPr>
      <w:fldChar w:fldCharType="begin"/>
    </w:r>
    <w:r w:rsidRPr="00B010B5">
      <w:rPr>
        <w:sz w:val="18"/>
      </w:rPr>
      <w:instrText xml:space="preserve"> PAGE </w:instrText>
    </w:r>
    <w:r w:rsidRPr="00B010B5">
      <w:rPr>
        <w:sz w:val="18"/>
      </w:rPr>
      <w:fldChar w:fldCharType="separate"/>
    </w:r>
    <w:r w:rsidR="00F17EE5">
      <w:rPr>
        <w:noProof/>
        <w:sz w:val="18"/>
      </w:rPr>
      <w:t>2</w:t>
    </w:r>
    <w:r w:rsidRPr="00B010B5">
      <w:rPr>
        <w:sz w:val="18"/>
      </w:rPr>
      <w:fldChar w:fldCharType="end"/>
    </w:r>
    <w:r w:rsidRPr="00B010B5">
      <w:rPr>
        <w:sz w:val="18"/>
      </w:rPr>
      <w:t xml:space="preserve"> z </w:t>
    </w:r>
    <w:r w:rsidRPr="00B010B5">
      <w:rPr>
        <w:sz w:val="18"/>
      </w:rPr>
      <w:fldChar w:fldCharType="begin"/>
    </w:r>
    <w:r w:rsidRPr="00B010B5">
      <w:rPr>
        <w:sz w:val="18"/>
      </w:rPr>
      <w:instrText xml:space="preserve"> NUMPAGES </w:instrText>
    </w:r>
    <w:r w:rsidRPr="00B010B5">
      <w:rPr>
        <w:sz w:val="18"/>
      </w:rPr>
      <w:fldChar w:fldCharType="separate"/>
    </w:r>
    <w:r w:rsidR="00F17EE5">
      <w:rPr>
        <w:noProof/>
        <w:sz w:val="18"/>
      </w:rPr>
      <w:t>2</w:t>
    </w:r>
    <w:r w:rsidRPr="00B010B5">
      <w:rPr>
        <w:sz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1DB4" w:rsidRPr="00B010B5" w:rsidRDefault="00251DB4" w:rsidP="00B010B5">
    <w:pPr>
      <w:pStyle w:val="Stopka"/>
      <w:pBdr>
        <w:top w:val="single" w:sz="4" w:space="8" w:color="auto"/>
      </w:pBdr>
      <w:jc w:val="center"/>
      <w:rPr>
        <w:sz w:val="18"/>
      </w:rPr>
    </w:pPr>
    <w:r w:rsidRPr="00B010B5">
      <w:rPr>
        <w:sz w:val="18"/>
      </w:rPr>
      <w:t xml:space="preserve">Strona </w:t>
    </w:r>
    <w:r w:rsidRPr="00B010B5">
      <w:rPr>
        <w:sz w:val="18"/>
      </w:rPr>
      <w:fldChar w:fldCharType="begin"/>
    </w:r>
    <w:r w:rsidRPr="00B010B5">
      <w:rPr>
        <w:sz w:val="18"/>
      </w:rPr>
      <w:instrText xml:space="preserve"> PAGE </w:instrText>
    </w:r>
    <w:r w:rsidRPr="00B010B5">
      <w:rPr>
        <w:sz w:val="18"/>
      </w:rPr>
      <w:fldChar w:fldCharType="separate"/>
    </w:r>
    <w:r w:rsidR="00F17EE5">
      <w:rPr>
        <w:noProof/>
        <w:sz w:val="18"/>
      </w:rPr>
      <w:t>1</w:t>
    </w:r>
    <w:r w:rsidRPr="00B010B5">
      <w:rPr>
        <w:sz w:val="18"/>
      </w:rPr>
      <w:fldChar w:fldCharType="end"/>
    </w:r>
    <w:r w:rsidRPr="00B010B5">
      <w:rPr>
        <w:sz w:val="18"/>
      </w:rPr>
      <w:t xml:space="preserve"> z </w:t>
    </w:r>
    <w:r w:rsidRPr="00B010B5">
      <w:rPr>
        <w:sz w:val="18"/>
      </w:rPr>
      <w:fldChar w:fldCharType="begin"/>
    </w:r>
    <w:r w:rsidRPr="00B010B5">
      <w:rPr>
        <w:sz w:val="18"/>
      </w:rPr>
      <w:instrText xml:space="preserve"> NUMPAGES </w:instrText>
    </w:r>
    <w:r w:rsidRPr="00B010B5">
      <w:rPr>
        <w:sz w:val="18"/>
      </w:rPr>
      <w:fldChar w:fldCharType="separate"/>
    </w:r>
    <w:r w:rsidR="00F17EE5">
      <w:rPr>
        <w:noProof/>
        <w:sz w:val="18"/>
      </w:rPr>
      <w:t>1</w:t>
    </w:r>
    <w:r w:rsidRPr="00B010B5">
      <w:rPr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3229" w:rsidRDefault="00FB3229">
      <w:r>
        <w:separator/>
      </w:r>
    </w:p>
  </w:footnote>
  <w:footnote w:type="continuationSeparator" w:id="0">
    <w:p w:rsidR="00FB3229" w:rsidRDefault="00FB32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1DB4" w:rsidRDefault="003347D1" w:rsidP="000E572A">
    <w:pPr>
      <w:pStyle w:val="Nagwek"/>
      <w:jc w:val="center"/>
    </w:pPr>
    <w:r>
      <w:rPr>
        <w:noProof/>
      </w:rPr>
      <w:drawing>
        <wp:inline distT="0" distB="0" distL="0" distR="0">
          <wp:extent cx="723900" cy="933450"/>
          <wp:effectExtent l="0" t="0" r="0" b="0"/>
          <wp:docPr id="1" name="Obraz 1" descr="logotyp PW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 p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933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733CC"/>
    <w:multiLevelType w:val="hybridMultilevel"/>
    <w:tmpl w:val="985A2760"/>
    <w:lvl w:ilvl="0" w:tplc="3DD09D3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AC908DE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096950A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0926BE"/>
    <w:multiLevelType w:val="singleLevel"/>
    <w:tmpl w:val="DE863886"/>
    <w:lvl w:ilvl="0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197D7C57"/>
    <w:multiLevelType w:val="hybridMultilevel"/>
    <w:tmpl w:val="F3801B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63C7ED6">
      <w:start w:val="1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00000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4817D56"/>
    <w:multiLevelType w:val="hybridMultilevel"/>
    <w:tmpl w:val="974843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BE3B61"/>
    <w:multiLevelType w:val="hybridMultilevel"/>
    <w:tmpl w:val="FA20508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4750AD3"/>
    <w:multiLevelType w:val="hybridMultilevel"/>
    <w:tmpl w:val="974843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133982"/>
    <w:multiLevelType w:val="singleLevel"/>
    <w:tmpl w:val="F9640EE0"/>
    <w:lvl w:ilvl="0">
      <w:start w:val="2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7">
    <w:nsid w:val="4D310D74"/>
    <w:multiLevelType w:val="hybridMultilevel"/>
    <w:tmpl w:val="73B4375C"/>
    <w:lvl w:ilvl="0" w:tplc="BCD0EBC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86C00A5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3F5AA900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F2C4AE6"/>
    <w:multiLevelType w:val="hybridMultilevel"/>
    <w:tmpl w:val="FCBE9B76"/>
    <w:lvl w:ilvl="0" w:tplc="E5D83AD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7B2E0E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7862C6AA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F333E93"/>
    <w:multiLevelType w:val="hybridMultilevel"/>
    <w:tmpl w:val="974843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073E9C"/>
    <w:multiLevelType w:val="singleLevel"/>
    <w:tmpl w:val="547EFC22"/>
    <w:lvl w:ilvl="0">
      <w:start w:val="1"/>
      <w:numFmt w:val="decimal"/>
      <w:lvlText w:val="%1."/>
      <w:lvlJc w:val="left"/>
      <w:pPr>
        <w:tabs>
          <w:tab w:val="num" w:pos="1170"/>
        </w:tabs>
        <w:ind w:left="1170" w:hanging="390"/>
      </w:pPr>
      <w:rPr>
        <w:rFonts w:ascii="Times New Roman" w:eastAsia="Times New Roman" w:hAnsi="Times New Roman" w:cs="Arial"/>
      </w:rPr>
    </w:lvl>
  </w:abstractNum>
  <w:abstractNum w:abstractNumId="11">
    <w:nsid w:val="727E0D3D"/>
    <w:multiLevelType w:val="hybridMultilevel"/>
    <w:tmpl w:val="974843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5711DE"/>
    <w:multiLevelType w:val="hybridMultilevel"/>
    <w:tmpl w:val="E56E5814"/>
    <w:lvl w:ilvl="0" w:tplc="BD0889A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FF091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7AB27166">
      <w:start w:val="1"/>
      <w:numFmt w:val="decimal"/>
      <w:lvlText w:val="%3)"/>
      <w:lvlJc w:val="left"/>
      <w:pPr>
        <w:tabs>
          <w:tab w:val="num" w:pos="2385"/>
        </w:tabs>
        <w:ind w:left="2385" w:hanging="405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7"/>
  </w:num>
  <w:num w:numId="3">
    <w:abstractNumId w:val="8"/>
  </w:num>
  <w:num w:numId="4">
    <w:abstractNumId w:val="0"/>
  </w:num>
  <w:num w:numId="5">
    <w:abstractNumId w:val="2"/>
  </w:num>
  <w:num w:numId="6">
    <w:abstractNumId w:val="12"/>
  </w:num>
  <w:num w:numId="7">
    <w:abstractNumId w:val="10"/>
  </w:num>
  <w:num w:numId="8">
    <w:abstractNumId w:val="1"/>
  </w:num>
  <w:num w:numId="9">
    <w:abstractNumId w:val="6"/>
  </w:num>
  <w:num w:numId="10">
    <w:abstractNumId w:val="9"/>
  </w:num>
  <w:num w:numId="11">
    <w:abstractNumId w:val="3"/>
  </w:num>
  <w:num w:numId="12">
    <w:abstractNumId w:val="11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71A"/>
    <w:rsid w:val="00004E1B"/>
    <w:rsid w:val="0001683D"/>
    <w:rsid w:val="00086BCD"/>
    <w:rsid w:val="000A5DFD"/>
    <w:rsid w:val="000D100E"/>
    <w:rsid w:val="000E572A"/>
    <w:rsid w:val="000F119A"/>
    <w:rsid w:val="0012045D"/>
    <w:rsid w:val="0013278E"/>
    <w:rsid w:val="0013585F"/>
    <w:rsid w:val="00163E64"/>
    <w:rsid w:val="00167543"/>
    <w:rsid w:val="00172726"/>
    <w:rsid w:val="001730E7"/>
    <w:rsid w:val="00185135"/>
    <w:rsid w:val="001B29D8"/>
    <w:rsid w:val="001C3A0E"/>
    <w:rsid w:val="001D2524"/>
    <w:rsid w:val="001D3C4B"/>
    <w:rsid w:val="001D5BFD"/>
    <w:rsid w:val="001F7FEE"/>
    <w:rsid w:val="00205C47"/>
    <w:rsid w:val="00205ECE"/>
    <w:rsid w:val="00232CC4"/>
    <w:rsid w:val="00251DB4"/>
    <w:rsid w:val="00284E9F"/>
    <w:rsid w:val="0029241A"/>
    <w:rsid w:val="00296BFB"/>
    <w:rsid w:val="002B2D30"/>
    <w:rsid w:val="002E1FCB"/>
    <w:rsid w:val="002E55FE"/>
    <w:rsid w:val="003123F2"/>
    <w:rsid w:val="00331025"/>
    <w:rsid w:val="003345AA"/>
    <w:rsid w:val="003347D1"/>
    <w:rsid w:val="0034309D"/>
    <w:rsid w:val="00355C6F"/>
    <w:rsid w:val="00356EDB"/>
    <w:rsid w:val="00367C88"/>
    <w:rsid w:val="00376B86"/>
    <w:rsid w:val="00396CD2"/>
    <w:rsid w:val="003C50C3"/>
    <w:rsid w:val="003D6098"/>
    <w:rsid w:val="003E184A"/>
    <w:rsid w:val="004226D1"/>
    <w:rsid w:val="0047277E"/>
    <w:rsid w:val="00473B36"/>
    <w:rsid w:val="00477135"/>
    <w:rsid w:val="00477349"/>
    <w:rsid w:val="004774A6"/>
    <w:rsid w:val="00492D1D"/>
    <w:rsid w:val="004A1838"/>
    <w:rsid w:val="004F3135"/>
    <w:rsid w:val="00516728"/>
    <w:rsid w:val="00521E2A"/>
    <w:rsid w:val="00524DA9"/>
    <w:rsid w:val="00525857"/>
    <w:rsid w:val="00545AA9"/>
    <w:rsid w:val="00562548"/>
    <w:rsid w:val="005863B1"/>
    <w:rsid w:val="005B2F01"/>
    <w:rsid w:val="005D69CE"/>
    <w:rsid w:val="00601AF6"/>
    <w:rsid w:val="00626231"/>
    <w:rsid w:val="006331A6"/>
    <w:rsid w:val="00634EB0"/>
    <w:rsid w:val="0064488B"/>
    <w:rsid w:val="006503AF"/>
    <w:rsid w:val="006527DE"/>
    <w:rsid w:val="00656C04"/>
    <w:rsid w:val="006718EC"/>
    <w:rsid w:val="006A0A32"/>
    <w:rsid w:val="006F6558"/>
    <w:rsid w:val="00700B0E"/>
    <w:rsid w:val="00743AD0"/>
    <w:rsid w:val="00743EB1"/>
    <w:rsid w:val="007519A0"/>
    <w:rsid w:val="00783176"/>
    <w:rsid w:val="007971DA"/>
    <w:rsid w:val="007D1853"/>
    <w:rsid w:val="00803FD7"/>
    <w:rsid w:val="00807246"/>
    <w:rsid w:val="008079A0"/>
    <w:rsid w:val="008104F5"/>
    <w:rsid w:val="00851430"/>
    <w:rsid w:val="008B2079"/>
    <w:rsid w:val="008B7A2C"/>
    <w:rsid w:val="008E02FF"/>
    <w:rsid w:val="00905462"/>
    <w:rsid w:val="00913238"/>
    <w:rsid w:val="00924DE6"/>
    <w:rsid w:val="00954989"/>
    <w:rsid w:val="009625AA"/>
    <w:rsid w:val="00963FFF"/>
    <w:rsid w:val="00965DDC"/>
    <w:rsid w:val="00987906"/>
    <w:rsid w:val="009A0847"/>
    <w:rsid w:val="009A5E60"/>
    <w:rsid w:val="009C5AD2"/>
    <w:rsid w:val="009D39E9"/>
    <w:rsid w:val="009F428A"/>
    <w:rsid w:val="009F4826"/>
    <w:rsid w:val="00A14EB0"/>
    <w:rsid w:val="00A32311"/>
    <w:rsid w:val="00A32C7A"/>
    <w:rsid w:val="00A420F4"/>
    <w:rsid w:val="00A5138D"/>
    <w:rsid w:val="00A62360"/>
    <w:rsid w:val="00A74E36"/>
    <w:rsid w:val="00A83F9B"/>
    <w:rsid w:val="00A86450"/>
    <w:rsid w:val="00A9066E"/>
    <w:rsid w:val="00A96E18"/>
    <w:rsid w:val="00AC2AA9"/>
    <w:rsid w:val="00AF02D5"/>
    <w:rsid w:val="00AF04ED"/>
    <w:rsid w:val="00AF2DE5"/>
    <w:rsid w:val="00AF7832"/>
    <w:rsid w:val="00B010B5"/>
    <w:rsid w:val="00B06423"/>
    <w:rsid w:val="00B208A7"/>
    <w:rsid w:val="00B263B6"/>
    <w:rsid w:val="00B37A83"/>
    <w:rsid w:val="00B621B4"/>
    <w:rsid w:val="00B701E2"/>
    <w:rsid w:val="00B725CF"/>
    <w:rsid w:val="00B77506"/>
    <w:rsid w:val="00BA25B0"/>
    <w:rsid w:val="00BB62C2"/>
    <w:rsid w:val="00BD3123"/>
    <w:rsid w:val="00BD39F5"/>
    <w:rsid w:val="00BD7A1D"/>
    <w:rsid w:val="00BE53C5"/>
    <w:rsid w:val="00BF0366"/>
    <w:rsid w:val="00BF2D13"/>
    <w:rsid w:val="00C45D8F"/>
    <w:rsid w:val="00C5371A"/>
    <w:rsid w:val="00C60873"/>
    <w:rsid w:val="00C73E9F"/>
    <w:rsid w:val="00CA3AE8"/>
    <w:rsid w:val="00CB0DFF"/>
    <w:rsid w:val="00CC06C6"/>
    <w:rsid w:val="00D05BB3"/>
    <w:rsid w:val="00D405B6"/>
    <w:rsid w:val="00D43B0E"/>
    <w:rsid w:val="00D973F8"/>
    <w:rsid w:val="00DC60BF"/>
    <w:rsid w:val="00DE4867"/>
    <w:rsid w:val="00E20E58"/>
    <w:rsid w:val="00E25CE1"/>
    <w:rsid w:val="00E34B72"/>
    <w:rsid w:val="00E35FA4"/>
    <w:rsid w:val="00E43E42"/>
    <w:rsid w:val="00E52A90"/>
    <w:rsid w:val="00E55E97"/>
    <w:rsid w:val="00E64359"/>
    <w:rsid w:val="00E67F58"/>
    <w:rsid w:val="00E84DF5"/>
    <w:rsid w:val="00E87E21"/>
    <w:rsid w:val="00EC3996"/>
    <w:rsid w:val="00EC4BA8"/>
    <w:rsid w:val="00ED0080"/>
    <w:rsid w:val="00ED25CA"/>
    <w:rsid w:val="00F17EE5"/>
    <w:rsid w:val="00F3197C"/>
    <w:rsid w:val="00F665FF"/>
    <w:rsid w:val="00F70236"/>
    <w:rsid w:val="00FA320A"/>
    <w:rsid w:val="00FB3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32311"/>
    <w:rPr>
      <w:sz w:val="24"/>
      <w:szCs w:val="24"/>
    </w:rPr>
  </w:style>
  <w:style w:type="paragraph" w:styleId="Nagwek1">
    <w:name w:val="heading 1"/>
    <w:aliases w:val="Nagłówek REKTOR"/>
    <w:basedOn w:val="Normalny"/>
    <w:next w:val="Normalny"/>
    <w:autoRedefine/>
    <w:qFormat/>
    <w:rsid w:val="003D6098"/>
    <w:pPr>
      <w:keepNext/>
      <w:pBdr>
        <w:top w:val="single" w:sz="4" w:space="3" w:color="auto"/>
        <w:bottom w:val="single" w:sz="4" w:space="3" w:color="auto"/>
      </w:pBdr>
      <w:spacing w:before="240" w:after="240"/>
      <w:jc w:val="center"/>
      <w:outlineLvl w:val="0"/>
    </w:pPr>
    <w:rPr>
      <w:bCs/>
      <w:spacing w:val="64"/>
      <w:kern w:val="32"/>
    </w:rPr>
  </w:style>
  <w:style w:type="paragraph" w:styleId="Nagwek2">
    <w:name w:val="heading 2"/>
    <w:basedOn w:val="Normalny"/>
    <w:next w:val="Normalny"/>
    <w:qFormat/>
    <w:rsid w:val="009C5AD2"/>
    <w:pPr>
      <w:keepNext/>
      <w:spacing w:before="840" w:after="240"/>
      <w:jc w:val="center"/>
      <w:outlineLvl w:val="1"/>
    </w:pPr>
    <w:rPr>
      <w:rFonts w:cs="Arial"/>
      <w:b/>
      <w:bCs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A32311"/>
    <w:pPr>
      <w:keepNext/>
      <w:spacing w:before="240" w:after="60"/>
      <w:outlineLvl w:val="2"/>
    </w:pPr>
    <w:rPr>
      <w:rFonts w:cs="Arial"/>
      <w:b/>
      <w:bCs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C5371A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C5371A"/>
    <w:pPr>
      <w:tabs>
        <w:tab w:val="center" w:pos="4536"/>
        <w:tab w:val="right" w:pos="9072"/>
      </w:tabs>
    </w:pPr>
  </w:style>
  <w:style w:type="paragraph" w:customStyle="1" w:styleId="Miejscowo">
    <w:name w:val="Miejscowość"/>
    <w:aliases w:val="data"/>
    <w:basedOn w:val="Normalny"/>
    <w:rsid w:val="00F665FF"/>
    <w:pPr>
      <w:spacing w:before="240" w:after="240"/>
      <w:jc w:val="right"/>
    </w:pPr>
    <w:rPr>
      <w:szCs w:val="20"/>
    </w:rPr>
  </w:style>
  <w:style w:type="paragraph" w:customStyle="1" w:styleId="Nagwekdokumentu">
    <w:name w:val="Nagłówek dokumentu"/>
    <w:basedOn w:val="Nagwek2"/>
    <w:next w:val="Normalny"/>
    <w:rsid w:val="003345AA"/>
    <w:pPr>
      <w:spacing w:before="480" w:after="120" w:line="320" w:lineRule="exact"/>
    </w:pPr>
    <w:rPr>
      <w:rFonts w:cs="Times New Roman"/>
      <w:iCs w:val="0"/>
      <w:sz w:val="24"/>
      <w:szCs w:val="20"/>
    </w:rPr>
  </w:style>
  <w:style w:type="paragraph" w:customStyle="1" w:styleId="Tytudokumentu">
    <w:name w:val="Tytuł dokumentu"/>
    <w:basedOn w:val="Normalny"/>
    <w:next w:val="Normalny"/>
    <w:rsid w:val="00CA3AE8"/>
    <w:pPr>
      <w:pBdr>
        <w:bottom w:val="double" w:sz="6" w:space="8" w:color="auto"/>
      </w:pBdr>
      <w:spacing w:after="360"/>
      <w:jc w:val="center"/>
    </w:pPr>
    <w:rPr>
      <w:spacing w:val="-3"/>
      <w:szCs w:val="20"/>
    </w:rPr>
  </w:style>
  <w:style w:type="character" w:styleId="Numerstrony">
    <w:name w:val="page number"/>
    <w:basedOn w:val="Domylnaczcionkaakapitu"/>
    <w:rsid w:val="00B010B5"/>
  </w:style>
  <w:style w:type="paragraph" w:styleId="Akapitzlist">
    <w:name w:val="List Paragraph"/>
    <w:basedOn w:val="Normalny"/>
    <w:uiPriority w:val="34"/>
    <w:qFormat/>
    <w:rsid w:val="00A83F9B"/>
    <w:pPr>
      <w:spacing w:after="200" w:line="276" w:lineRule="auto"/>
      <w:ind w:left="720"/>
      <w:contextualSpacing/>
    </w:pPr>
    <w:rPr>
      <w:rFonts w:eastAsia="Calibri"/>
      <w:lang w:eastAsia="en-US"/>
    </w:rPr>
  </w:style>
  <w:style w:type="paragraph" w:customStyle="1" w:styleId="Zdnia">
    <w:name w:val="Z dnia"/>
    <w:basedOn w:val="Normalny"/>
    <w:next w:val="Tytudokumentu"/>
    <w:rsid w:val="00A9066E"/>
    <w:pPr>
      <w:spacing w:after="240"/>
      <w:jc w:val="center"/>
    </w:pPr>
    <w:rPr>
      <w:sz w:val="20"/>
      <w:szCs w:val="20"/>
    </w:rPr>
  </w:style>
  <w:style w:type="paragraph" w:styleId="Tekstdymka">
    <w:name w:val="Balloon Text"/>
    <w:basedOn w:val="Normalny"/>
    <w:link w:val="TekstdymkaZnak"/>
    <w:rsid w:val="00F17EE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F17E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32311"/>
    <w:rPr>
      <w:sz w:val="24"/>
      <w:szCs w:val="24"/>
    </w:rPr>
  </w:style>
  <w:style w:type="paragraph" w:styleId="Nagwek1">
    <w:name w:val="heading 1"/>
    <w:aliases w:val="Nagłówek REKTOR"/>
    <w:basedOn w:val="Normalny"/>
    <w:next w:val="Normalny"/>
    <w:autoRedefine/>
    <w:qFormat/>
    <w:rsid w:val="003D6098"/>
    <w:pPr>
      <w:keepNext/>
      <w:pBdr>
        <w:top w:val="single" w:sz="4" w:space="3" w:color="auto"/>
        <w:bottom w:val="single" w:sz="4" w:space="3" w:color="auto"/>
      </w:pBdr>
      <w:spacing w:before="240" w:after="240"/>
      <w:jc w:val="center"/>
      <w:outlineLvl w:val="0"/>
    </w:pPr>
    <w:rPr>
      <w:bCs/>
      <w:spacing w:val="64"/>
      <w:kern w:val="32"/>
    </w:rPr>
  </w:style>
  <w:style w:type="paragraph" w:styleId="Nagwek2">
    <w:name w:val="heading 2"/>
    <w:basedOn w:val="Normalny"/>
    <w:next w:val="Normalny"/>
    <w:qFormat/>
    <w:rsid w:val="009C5AD2"/>
    <w:pPr>
      <w:keepNext/>
      <w:spacing w:before="840" w:after="240"/>
      <w:jc w:val="center"/>
      <w:outlineLvl w:val="1"/>
    </w:pPr>
    <w:rPr>
      <w:rFonts w:cs="Arial"/>
      <w:b/>
      <w:bCs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A32311"/>
    <w:pPr>
      <w:keepNext/>
      <w:spacing w:before="240" w:after="60"/>
      <w:outlineLvl w:val="2"/>
    </w:pPr>
    <w:rPr>
      <w:rFonts w:cs="Arial"/>
      <w:b/>
      <w:bCs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C5371A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C5371A"/>
    <w:pPr>
      <w:tabs>
        <w:tab w:val="center" w:pos="4536"/>
        <w:tab w:val="right" w:pos="9072"/>
      </w:tabs>
    </w:pPr>
  </w:style>
  <w:style w:type="paragraph" w:customStyle="1" w:styleId="Miejscowo">
    <w:name w:val="Miejscowość"/>
    <w:aliases w:val="data"/>
    <w:basedOn w:val="Normalny"/>
    <w:rsid w:val="00F665FF"/>
    <w:pPr>
      <w:spacing w:before="240" w:after="240"/>
      <w:jc w:val="right"/>
    </w:pPr>
    <w:rPr>
      <w:szCs w:val="20"/>
    </w:rPr>
  </w:style>
  <w:style w:type="paragraph" w:customStyle="1" w:styleId="Nagwekdokumentu">
    <w:name w:val="Nagłówek dokumentu"/>
    <w:basedOn w:val="Nagwek2"/>
    <w:next w:val="Normalny"/>
    <w:rsid w:val="003345AA"/>
    <w:pPr>
      <w:spacing w:before="480" w:after="120" w:line="320" w:lineRule="exact"/>
    </w:pPr>
    <w:rPr>
      <w:rFonts w:cs="Times New Roman"/>
      <w:iCs w:val="0"/>
      <w:sz w:val="24"/>
      <w:szCs w:val="20"/>
    </w:rPr>
  </w:style>
  <w:style w:type="paragraph" w:customStyle="1" w:styleId="Tytudokumentu">
    <w:name w:val="Tytuł dokumentu"/>
    <w:basedOn w:val="Normalny"/>
    <w:next w:val="Normalny"/>
    <w:rsid w:val="00CA3AE8"/>
    <w:pPr>
      <w:pBdr>
        <w:bottom w:val="double" w:sz="6" w:space="8" w:color="auto"/>
      </w:pBdr>
      <w:spacing w:after="360"/>
      <w:jc w:val="center"/>
    </w:pPr>
    <w:rPr>
      <w:spacing w:val="-3"/>
      <w:szCs w:val="20"/>
    </w:rPr>
  </w:style>
  <w:style w:type="character" w:styleId="Numerstrony">
    <w:name w:val="page number"/>
    <w:basedOn w:val="Domylnaczcionkaakapitu"/>
    <w:rsid w:val="00B010B5"/>
  </w:style>
  <w:style w:type="paragraph" w:styleId="Akapitzlist">
    <w:name w:val="List Paragraph"/>
    <w:basedOn w:val="Normalny"/>
    <w:uiPriority w:val="34"/>
    <w:qFormat/>
    <w:rsid w:val="00A83F9B"/>
    <w:pPr>
      <w:spacing w:after="200" w:line="276" w:lineRule="auto"/>
      <w:ind w:left="720"/>
      <w:contextualSpacing/>
    </w:pPr>
    <w:rPr>
      <w:rFonts w:eastAsia="Calibri"/>
      <w:lang w:eastAsia="en-US"/>
    </w:rPr>
  </w:style>
  <w:style w:type="paragraph" w:customStyle="1" w:styleId="Zdnia">
    <w:name w:val="Z dnia"/>
    <w:basedOn w:val="Normalny"/>
    <w:next w:val="Tytudokumentu"/>
    <w:rsid w:val="00A9066E"/>
    <w:pPr>
      <w:spacing w:after="240"/>
      <w:jc w:val="center"/>
    </w:pPr>
    <w:rPr>
      <w:sz w:val="20"/>
      <w:szCs w:val="20"/>
    </w:rPr>
  </w:style>
  <w:style w:type="paragraph" w:styleId="Tekstdymka">
    <w:name w:val="Balloon Text"/>
    <w:basedOn w:val="Normalny"/>
    <w:link w:val="TekstdymkaZnak"/>
    <w:rsid w:val="00F17EE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F17E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2DCAD4-4421-4FE7-9543-9F4E71B23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3D186958</Template>
  <TotalTime>0</TotalTime>
  <Pages>2</Pages>
  <Words>508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ZW 64/2022</vt:lpstr>
    </vt:vector>
  </TitlesOfParts>
  <Company>Politechnika Wroclawska</Company>
  <LinksUpToDate>false</LinksUpToDate>
  <CharactersWithSpaces>3763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ZW 64/2022</dc:title>
  <dc:creator>Hanna Helman</dc:creator>
  <cp:keywords>kurs dydaktyczny</cp:keywords>
  <cp:lastModifiedBy>Dorota Matloch</cp:lastModifiedBy>
  <cp:revision>2</cp:revision>
  <cp:lastPrinted>2022-05-26T10:53:00Z</cp:lastPrinted>
  <dcterms:created xsi:type="dcterms:W3CDTF">2022-06-07T11:32:00Z</dcterms:created>
  <dcterms:modified xsi:type="dcterms:W3CDTF">2022-06-07T11:32:00Z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